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F2985" w14:textId="5A7A9B57" w:rsidR="000A0278" w:rsidRPr="000A0278" w:rsidRDefault="000A0278" w:rsidP="000A0278">
      <w:pPr>
        <w:jc w:val="center"/>
        <w:rPr>
          <w:rFonts w:asciiTheme="majorHAnsi" w:hAnsiTheme="majorHAnsi" w:cs="Times New Roman"/>
          <w:bCs/>
          <w:color w:val="212934" w:themeColor="text2" w:themeShade="7F"/>
          <w:sz w:val="48"/>
          <w:szCs w:val="20"/>
          <w:lang w:val="sl-SI"/>
        </w:rPr>
      </w:pPr>
      <w:r w:rsidRPr="000A0278">
        <w:rPr>
          <w:rFonts w:asciiTheme="majorHAnsi" w:hAnsiTheme="majorHAnsi" w:cs="Times New Roman"/>
          <w:bCs/>
          <w:color w:val="212934" w:themeColor="text2" w:themeShade="7F"/>
          <w:sz w:val="48"/>
          <w:szCs w:val="20"/>
          <w:lang w:val="sl-SI"/>
        </w:rPr>
        <w:t>Narrative application</w:t>
      </w:r>
    </w:p>
    <w:p w14:paraId="28C8B660" w14:textId="77777777" w:rsidR="000A0278" w:rsidRPr="000A0278" w:rsidRDefault="000A0278" w:rsidP="000A0278">
      <w:pPr>
        <w:ind w:left="360"/>
        <w:jc w:val="center"/>
        <w:rPr>
          <w:b/>
          <w:color w:val="222A35" w:themeColor="text2" w:themeShade="80"/>
          <w:szCs w:val="20"/>
          <w:lang w:val="sl-SI"/>
        </w:rPr>
      </w:pPr>
    </w:p>
    <w:p w14:paraId="3709394C" w14:textId="77777777" w:rsidR="000A0278" w:rsidRPr="000A0278" w:rsidRDefault="000A0278" w:rsidP="000A0278">
      <w:pPr>
        <w:pStyle w:val="Odsekzoznamu"/>
        <w:numPr>
          <w:ilvl w:val="0"/>
          <w:numId w:val="4"/>
        </w:numPr>
        <w:rPr>
          <w:b/>
          <w:bCs/>
          <w:color w:val="212934" w:themeColor="text2" w:themeShade="7F"/>
          <w:sz w:val="20"/>
          <w:szCs w:val="20"/>
          <w:lang w:val="sl-SI"/>
        </w:rPr>
      </w:pPr>
      <w:r w:rsidRPr="000A0278">
        <w:rPr>
          <w:rFonts w:asciiTheme="majorHAnsi" w:hAnsiTheme="majorHAnsi" w:cs="Times New Roman"/>
          <w:b/>
          <w:bCs/>
          <w:color w:val="212934" w:themeColor="text2" w:themeShade="7F"/>
          <w:sz w:val="24"/>
          <w:szCs w:val="20"/>
          <w:lang w:val="sl-SI"/>
        </w:rPr>
        <w:t>Project data:</w:t>
      </w:r>
      <w:r w:rsidRPr="000A0278">
        <w:rPr>
          <w:rFonts w:cs="Times New Roman"/>
          <w:b/>
          <w:bCs/>
          <w:color w:val="212934" w:themeColor="text2" w:themeShade="7F"/>
          <w:sz w:val="24"/>
          <w:szCs w:val="20"/>
          <w:lang w:val="sl-SI"/>
        </w:rPr>
        <w:t xml:space="preserve"> </w:t>
      </w:r>
      <w:r w:rsidRPr="000A0278">
        <w:rPr>
          <w:sz w:val="20"/>
          <w:szCs w:val="20"/>
        </w:rPr>
        <w:br/>
      </w:r>
      <w:r w:rsidRPr="000A0278">
        <w:rPr>
          <w:rFonts w:cs="Times New Roman"/>
          <w:color w:val="212934" w:themeColor="text2" w:themeShade="7F"/>
          <w:sz w:val="20"/>
          <w:szCs w:val="20"/>
          <w:lang w:val="sl-SI"/>
        </w:rPr>
        <w:t>(please respect the foreseen max. lenght of the text – use letter size min. 11)</w:t>
      </w:r>
    </w:p>
    <w:tbl>
      <w:tblPr>
        <w:tblStyle w:val="Mriekatabuky"/>
        <w:tblW w:w="0" w:type="auto"/>
        <w:tblLook w:val="0680" w:firstRow="0" w:lastRow="0" w:firstColumn="1" w:lastColumn="0" w:noHBand="1" w:noVBand="1"/>
      </w:tblPr>
      <w:tblGrid>
        <w:gridCol w:w="3193"/>
        <w:gridCol w:w="5867"/>
      </w:tblGrid>
      <w:tr w:rsidR="000A0278" w:rsidRPr="000A0278" w14:paraId="20A2A867" w14:textId="77777777" w:rsidTr="008953A4">
        <w:trPr>
          <w:trHeight w:val="516"/>
        </w:trPr>
        <w:tc>
          <w:tcPr>
            <w:tcW w:w="3315" w:type="dxa"/>
          </w:tcPr>
          <w:p w14:paraId="77E7E9D4" w14:textId="77777777" w:rsidR="000A0278" w:rsidRPr="000A0278" w:rsidRDefault="000A0278" w:rsidP="008953A4">
            <w:pPr>
              <w:rPr>
                <w:b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Project name:</w:t>
            </w:r>
            <w:r w:rsidRPr="000A0278">
              <w:rPr>
                <w:rFonts w:cs="Times New Roman"/>
                <w:szCs w:val="20"/>
                <w:lang w:val="sl-SI"/>
              </w:rPr>
              <w:t xml:space="preserve"> </w:t>
            </w:r>
          </w:p>
        </w:tc>
        <w:tc>
          <w:tcPr>
            <w:tcW w:w="6261" w:type="dxa"/>
          </w:tcPr>
          <w:p w14:paraId="17026653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  <w:bookmarkStart w:id="0" w:name="_GoBack"/>
            <w:bookmarkEnd w:id="0"/>
          </w:p>
          <w:p w14:paraId="521C3ED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4BCFCC27" w14:textId="77777777" w:rsidTr="008953A4">
        <w:trPr>
          <w:trHeight w:val="764"/>
        </w:trPr>
        <w:tc>
          <w:tcPr>
            <w:tcW w:w="3315" w:type="dxa"/>
          </w:tcPr>
          <w:p w14:paraId="1B232E0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Organisation</w:t>
            </w:r>
            <w:r w:rsidRPr="000A0278">
              <w:rPr>
                <w:rFonts w:cs="Times New Roman"/>
                <w:szCs w:val="20"/>
                <w:lang w:val="sl-SI"/>
              </w:rPr>
              <w:t xml:space="preserve">: </w:t>
            </w:r>
          </w:p>
        </w:tc>
        <w:tc>
          <w:tcPr>
            <w:tcW w:w="6261" w:type="dxa"/>
          </w:tcPr>
          <w:p w14:paraId="2FAA1F6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C84AB1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8A42296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4C6825DA" w14:textId="77777777" w:rsidTr="008953A4">
        <w:trPr>
          <w:trHeight w:val="764"/>
        </w:trPr>
        <w:tc>
          <w:tcPr>
            <w:tcW w:w="3315" w:type="dxa"/>
          </w:tcPr>
          <w:p w14:paraId="7DD7D12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Legal representative of organisation:</w:t>
            </w:r>
            <w:r w:rsidRPr="000A0278">
              <w:rPr>
                <w:rFonts w:cs="Times New Roman"/>
                <w:szCs w:val="20"/>
                <w:lang w:val="sl-SI"/>
              </w:rPr>
              <w:t xml:space="preserve"> </w:t>
            </w:r>
          </w:p>
        </w:tc>
        <w:tc>
          <w:tcPr>
            <w:tcW w:w="6261" w:type="dxa"/>
          </w:tcPr>
          <w:p w14:paraId="5B7FAEF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41921EED" w14:textId="77777777" w:rsidTr="008953A4">
        <w:trPr>
          <w:trHeight w:val="764"/>
        </w:trPr>
        <w:tc>
          <w:tcPr>
            <w:tcW w:w="3315" w:type="dxa"/>
          </w:tcPr>
          <w:p w14:paraId="5280FA28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Project contact person</w:t>
            </w:r>
            <w:r w:rsidRPr="000A0278">
              <w:rPr>
                <w:rFonts w:cs="Times New Roman"/>
                <w:szCs w:val="20"/>
                <w:lang w:val="sl-SI"/>
              </w:rPr>
              <w:t xml:space="preserve">: </w:t>
            </w:r>
            <w:r w:rsidRPr="000A0278">
              <w:rPr>
                <w:rFonts w:cs="Times New Roman"/>
                <w:szCs w:val="20"/>
                <w:lang w:val="sl-SI"/>
              </w:rPr>
              <w:br/>
              <w:t>(email and other contacts)</w:t>
            </w:r>
          </w:p>
        </w:tc>
        <w:tc>
          <w:tcPr>
            <w:tcW w:w="6261" w:type="dxa"/>
          </w:tcPr>
          <w:p w14:paraId="3909A1D4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0484B732" w14:textId="77777777" w:rsidTr="008953A4">
        <w:trPr>
          <w:trHeight w:val="495"/>
        </w:trPr>
        <w:tc>
          <w:tcPr>
            <w:tcW w:w="3315" w:type="dxa"/>
          </w:tcPr>
          <w:p w14:paraId="1DB94CEE" w14:textId="77777777" w:rsidR="000A0278" w:rsidRPr="000A0278" w:rsidRDefault="000A0278" w:rsidP="008953A4">
            <w:pPr>
              <w:rPr>
                <w:b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Project duration in months:</w:t>
            </w:r>
            <w:r w:rsidRPr="000A0278">
              <w:rPr>
                <w:rFonts w:cs="Times New Roman"/>
                <w:szCs w:val="20"/>
                <w:lang w:val="sl-SI"/>
              </w:rPr>
              <w:t xml:space="preserve"> </w:t>
            </w:r>
            <w:r w:rsidRPr="000A0278">
              <w:rPr>
                <w:szCs w:val="20"/>
                <w:lang w:val="sl-SI"/>
              </w:rPr>
              <w:t>(foreseen start and completion of the project)</w:t>
            </w:r>
          </w:p>
        </w:tc>
        <w:tc>
          <w:tcPr>
            <w:tcW w:w="6261" w:type="dxa"/>
          </w:tcPr>
          <w:p w14:paraId="68C9105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7CD37709" w14:textId="77777777" w:rsidTr="008953A4">
        <w:trPr>
          <w:trHeight w:val="546"/>
        </w:trPr>
        <w:tc>
          <w:tcPr>
            <w:tcW w:w="3315" w:type="dxa"/>
          </w:tcPr>
          <w:p w14:paraId="7274A79E" w14:textId="77777777" w:rsidR="000A0278" w:rsidRPr="000A0278" w:rsidRDefault="000A0278" w:rsidP="008953A4">
            <w:pPr>
              <w:rPr>
                <w:b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In which country(ies) and/ or places  would the project be implemented:</w:t>
            </w:r>
          </w:p>
        </w:tc>
        <w:tc>
          <w:tcPr>
            <w:tcW w:w="6261" w:type="dxa"/>
          </w:tcPr>
          <w:p w14:paraId="004F49E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578A9D17" w14:textId="77777777" w:rsidR="000A0278" w:rsidRPr="000A0278" w:rsidRDefault="000A0278" w:rsidP="000A0278">
      <w:pPr>
        <w:pStyle w:val="Bezriadkovania"/>
        <w:rPr>
          <w:sz w:val="20"/>
          <w:szCs w:val="20"/>
          <w:lang w:val="sl-SI"/>
        </w:rPr>
      </w:pPr>
    </w:p>
    <w:tbl>
      <w:tblPr>
        <w:tblStyle w:val="Mriekatabuky"/>
        <w:tblW w:w="9568" w:type="dxa"/>
        <w:tblLook w:val="0680" w:firstRow="0" w:lastRow="0" w:firstColumn="1" w:lastColumn="0" w:noHBand="1" w:noVBand="1"/>
      </w:tblPr>
      <w:tblGrid>
        <w:gridCol w:w="3313"/>
        <w:gridCol w:w="6255"/>
      </w:tblGrid>
      <w:tr w:rsidR="000A0278" w:rsidRPr="000A0278" w14:paraId="0BB31C4B" w14:textId="77777777" w:rsidTr="008953A4">
        <w:trPr>
          <w:trHeight w:val="516"/>
        </w:trPr>
        <w:tc>
          <w:tcPr>
            <w:tcW w:w="3313" w:type="dxa"/>
          </w:tcPr>
          <w:p w14:paraId="7BB95724" w14:textId="77777777" w:rsidR="000A0278" w:rsidRPr="000A0278" w:rsidRDefault="000A0278" w:rsidP="008953A4">
            <w:pPr>
              <w:rPr>
                <w:b/>
                <w:bCs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Type of organization: (public/ private, profit/nonforprofit, type of registration)</w:t>
            </w:r>
          </w:p>
        </w:tc>
        <w:tc>
          <w:tcPr>
            <w:tcW w:w="6255" w:type="dxa"/>
          </w:tcPr>
          <w:p w14:paraId="1050ED7A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</w:tc>
      </w:tr>
      <w:tr w:rsidR="000A0278" w:rsidRPr="000A0278" w14:paraId="0D19694E" w14:textId="77777777" w:rsidTr="008953A4">
        <w:trPr>
          <w:trHeight w:val="516"/>
        </w:trPr>
        <w:tc>
          <w:tcPr>
            <w:tcW w:w="3313" w:type="dxa"/>
          </w:tcPr>
          <w:p w14:paraId="71511AD9" w14:textId="77777777" w:rsidR="000A0278" w:rsidRPr="000A0278" w:rsidRDefault="000A0278" w:rsidP="008953A4">
            <w:pPr>
              <w:rPr>
                <w:b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Registered area of work</w:t>
            </w:r>
            <w:r w:rsidRPr="000A0278">
              <w:rPr>
                <w:rFonts w:cs="Times New Roman"/>
                <w:szCs w:val="20"/>
                <w:lang w:val="sl-SI"/>
              </w:rPr>
              <w:t xml:space="preserve"> </w:t>
            </w:r>
          </w:p>
        </w:tc>
        <w:tc>
          <w:tcPr>
            <w:tcW w:w="6255" w:type="dxa"/>
          </w:tcPr>
          <w:p w14:paraId="4F7FDA1D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1"/>
            <w:r w:rsidRPr="000A0278">
              <w:rPr>
                <w:rFonts w:cs="Times New Roman"/>
                <w:szCs w:val="20"/>
                <w:lang w:val="sl-SI"/>
              </w:rPr>
              <w:t xml:space="preserve"> Environment &amp; Climate                                </w:t>
            </w: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2"/>
            <w:r w:rsidRPr="000A0278">
              <w:rPr>
                <w:rFonts w:cs="Times New Roman"/>
                <w:szCs w:val="20"/>
                <w:lang w:val="sl-SI"/>
              </w:rPr>
              <w:t xml:space="preserve"> Youth</w:t>
            </w:r>
          </w:p>
          <w:p w14:paraId="76DF57E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3"/>
            <w:r w:rsidRPr="000A0278">
              <w:rPr>
                <w:rFonts w:cs="Times New Roman"/>
                <w:szCs w:val="20"/>
                <w:lang w:val="sl-SI"/>
              </w:rPr>
              <w:t xml:space="preserve">Development cooperation                           </w:t>
            </w: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4"/>
            <w:r w:rsidRPr="000A0278">
              <w:rPr>
                <w:rFonts w:cs="Times New Roman"/>
                <w:szCs w:val="20"/>
                <w:lang w:val="sl-SI"/>
              </w:rPr>
              <w:t xml:space="preserve"> Agriculture </w:t>
            </w:r>
          </w:p>
          <w:p w14:paraId="713D5E03" w14:textId="096ED23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5"/>
            <w:r w:rsidRPr="000A0278">
              <w:rPr>
                <w:rFonts w:cs="Times New Roman"/>
                <w:szCs w:val="20"/>
                <w:lang w:val="sl-SI"/>
              </w:rPr>
              <w:t xml:space="preserve">Gender&amp;equal opportunities                      </w:t>
            </w: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6"/>
            <w:r w:rsidRPr="000A0278">
              <w:rPr>
                <w:rFonts w:cs="Times New Roman"/>
                <w:szCs w:val="20"/>
                <w:lang w:val="sl-SI"/>
              </w:rPr>
              <w:t xml:space="preserve"> Trade Unions</w:t>
            </w:r>
          </w:p>
          <w:p w14:paraId="5A4C9266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7"/>
            <w:r w:rsidRPr="000A0278">
              <w:rPr>
                <w:rFonts w:cs="Times New Roman"/>
                <w:szCs w:val="20"/>
                <w:lang w:val="sl-SI"/>
              </w:rPr>
              <w:t xml:space="preserve">Society       </w:t>
            </w:r>
          </w:p>
          <w:p w14:paraId="46992FE4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  <w:r w:rsidRPr="000A0278">
              <w:rPr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szCs w:val="20"/>
              </w:rPr>
              <w:fldChar w:fldCharType="end"/>
            </w:r>
            <w:r w:rsidRPr="000A0278" w:rsidDel="002657DD">
              <w:rPr>
                <w:rFonts w:cs="Times New Roman"/>
                <w:szCs w:val="20"/>
                <w:lang w:val="sl-SI"/>
              </w:rPr>
              <w:t xml:space="preserve"> </w:t>
            </w:r>
            <w:r w:rsidRPr="000A0278">
              <w:rPr>
                <w:rFonts w:cs="Times New Roman"/>
                <w:szCs w:val="20"/>
                <w:lang w:val="sl-SI"/>
              </w:rPr>
              <w:t xml:space="preserve">Nonformal education  </w:t>
            </w:r>
          </w:p>
          <w:p w14:paraId="7DCF19B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8"/>
            <w:r w:rsidRPr="000A0278">
              <w:rPr>
                <w:rFonts w:cs="Times New Roman"/>
                <w:szCs w:val="20"/>
                <w:lang w:val="sl-SI"/>
              </w:rPr>
              <w:t xml:space="preserve">Other (name it) </w:t>
            </w:r>
          </w:p>
        </w:tc>
      </w:tr>
      <w:tr w:rsidR="000A0278" w:rsidRPr="000A0278" w14:paraId="1CE52044" w14:textId="77777777" w:rsidTr="008953A4">
        <w:trPr>
          <w:trHeight w:val="516"/>
        </w:trPr>
        <w:tc>
          <w:tcPr>
            <w:tcW w:w="3313" w:type="dxa"/>
          </w:tcPr>
          <w:p w14:paraId="22E98C43" w14:textId="77777777" w:rsidR="000A0278" w:rsidRPr="000A0278" w:rsidRDefault="000A0278" w:rsidP="000A0278">
            <w:pPr>
              <w:rPr>
                <w:i/>
                <w:iCs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Description of applicant:</w:t>
            </w:r>
            <w:r w:rsidRPr="000A0278">
              <w:rPr>
                <w:szCs w:val="20"/>
              </w:rPr>
              <w:br/>
            </w:r>
            <w:r w:rsidRPr="000A0278">
              <w:rPr>
                <w:rFonts w:cs="Times New Roman"/>
                <w:szCs w:val="20"/>
                <w:lang w:val="sl-SI"/>
              </w:rPr>
              <w:t xml:space="preserve">(max 10 lines) </w:t>
            </w:r>
            <w:r w:rsidRPr="000A0278">
              <w:rPr>
                <w:szCs w:val="20"/>
              </w:rPr>
              <w:br/>
            </w:r>
            <w:r w:rsidRPr="000A0278">
              <w:rPr>
                <w:rFonts w:cs="Times New Roman"/>
                <w:szCs w:val="20"/>
                <w:lang w:val="sl-SI"/>
              </w:rPr>
              <w:t>Briefly describe your area of work, main activities, etc.</w:t>
            </w:r>
            <w:r w:rsidRPr="000A0278">
              <w:rPr>
                <w:szCs w:val="20"/>
              </w:rPr>
              <w:br/>
            </w:r>
          </w:p>
        </w:tc>
        <w:tc>
          <w:tcPr>
            <w:tcW w:w="6255" w:type="dxa"/>
          </w:tcPr>
          <w:p w14:paraId="74B69F4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D098F29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2C5D11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49F2435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6E0ECD2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48E13BDE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03C2804E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57C0DCD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28D7D594" w14:textId="77777777" w:rsidTr="008953A4">
        <w:trPr>
          <w:trHeight w:val="516"/>
        </w:trPr>
        <w:tc>
          <w:tcPr>
            <w:tcW w:w="3313" w:type="dxa"/>
          </w:tcPr>
          <w:p w14:paraId="1D13835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lastRenderedPageBreak/>
              <w:t>Experience with the concept of Global Citizenship Education:</w:t>
            </w:r>
            <w:r w:rsidRPr="000A0278">
              <w:rPr>
                <w:rFonts w:cs="Times New Roman"/>
                <w:szCs w:val="20"/>
                <w:lang w:val="sl-SI"/>
              </w:rPr>
              <w:t xml:space="preserve"> </w:t>
            </w:r>
            <w:r w:rsidRPr="000A0278">
              <w:rPr>
                <w:szCs w:val="20"/>
              </w:rPr>
              <w:br/>
            </w:r>
            <w:r w:rsidRPr="000A0278">
              <w:rPr>
                <w:rFonts w:cs="Times New Roman"/>
                <w:szCs w:val="20"/>
                <w:lang w:val="sl-SI"/>
              </w:rPr>
              <w:t>(max 10 lines)</w:t>
            </w:r>
          </w:p>
        </w:tc>
        <w:tc>
          <w:tcPr>
            <w:tcW w:w="6255" w:type="dxa"/>
          </w:tcPr>
          <w:p w14:paraId="10A30BC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br/>
            </w:r>
          </w:p>
          <w:p w14:paraId="5A08BE3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C754E4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5B48793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065E3BA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68220F09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DA7C906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2C5039A9" w14:textId="77777777" w:rsidTr="008953A4">
        <w:trPr>
          <w:trHeight w:val="516"/>
        </w:trPr>
        <w:tc>
          <w:tcPr>
            <w:tcW w:w="3313" w:type="dxa"/>
          </w:tcPr>
          <w:p w14:paraId="7B2965E7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Have you ever implemented projects financed by public sources? Please provide us with a short description of max 5 most relevant projects that you have implemented:</w:t>
            </w:r>
            <w:r w:rsidRPr="000A0278">
              <w:rPr>
                <w:color w:val="FF0000"/>
                <w:szCs w:val="20"/>
                <w:lang w:val="sl-SI"/>
              </w:rPr>
              <w:t xml:space="preserve"> </w:t>
            </w:r>
            <w:r w:rsidRPr="000A0278">
              <w:rPr>
                <w:szCs w:val="20"/>
              </w:rPr>
              <w:br/>
            </w:r>
            <w:r w:rsidRPr="000A0278">
              <w:rPr>
                <w:rFonts w:cs="Times New Roman"/>
                <w:szCs w:val="20"/>
                <w:lang w:val="sl-SI"/>
              </w:rPr>
              <w:t>(max 15 lines)</w:t>
            </w:r>
          </w:p>
        </w:tc>
        <w:tc>
          <w:tcPr>
            <w:tcW w:w="6255" w:type="dxa"/>
          </w:tcPr>
          <w:p w14:paraId="7E3758A2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1AAF2249" w14:textId="77777777" w:rsidTr="008953A4">
        <w:trPr>
          <w:trHeight w:val="516"/>
        </w:trPr>
        <w:tc>
          <w:tcPr>
            <w:tcW w:w="3313" w:type="dxa"/>
          </w:tcPr>
          <w:p w14:paraId="1CC0D726" w14:textId="77777777" w:rsidR="000A0278" w:rsidRPr="000A0278" w:rsidRDefault="000A0278" w:rsidP="008953A4">
            <w:pPr>
              <w:rPr>
                <w:rFonts w:cs="Times New Roman"/>
                <w:b/>
                <w:bCs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Briefly describe your idea for an innovative project on Global Citizenship Education:</w:t>
            </w:r>
          </w:p>
          <w:p w14:paraId="2D0A7C9C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t>(max 15 lines)</w:t>
            </w:r>
          </w:p>
        </w:tc>
        <w:tc>
          <w:tcPr>
            <w:tcW w:w="6255" w:type="dxa"/>
          </w:tcPr>
          <w:p w14:paraId="065B422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60628C2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</w:p>
          <w:p w14:paraId="6556A312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</w:p>
          <w:p w14:paraId="47BAC879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</w:p>
          <w:p w14:paraId="63A9A91D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</w:p>
          <w:p w14:paraId="7EC9B19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4BC30CFB" w14:textId="77777777" w:rsidR="000A0278" w:rsidRPr="000A0278" w:rsidRDefault="000A0278" w:rsidP="000A0278">
      <w:pPr>
        <w:pStyle w:val="Odsekzoznamu"/>
        <w:ind w:left="0"/>
        <w:rPr>
          <w:b/>
          <w:color w:val="222A35" w:themeColor="text2" w:themeShade="80"/>
          <w:sz w:val="20"/>
          <w:szCs w:val="20"/>
          <w:lang w:val="sl-SI"/>
        </w:rPr>
      </w:pPr>
    </w:p>
    <w:p w14:paraId="14D5D772" w14:textId="77777777" w:rsidR="000A0278" w:rsidRPr="000A0278" w:rsidRDefault="000A0278" w:rsidP="000A0278">
      <w:pPr>
        <w:pStyle w:val="Odsekzoznamu"/>
        <w:ind w:left="0"/>
        <w:rPr>
          <w:b/>
          <w:bCs/>
          <w:color w:val="212934" w:themeColor="text2" w:themeShade="7F"/>
          <w:sz w:val="20"/>
          <w:szCs w:val="20"/>
          <w:lang w:val="sl-SI"/>
        </w:rPr>
      </w:pPr>
    </w:p>
    <w:p w14:paraId="6AB6F738" w14:textId="77777777" w:rsidR="000A0278" w:rsidRP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08371223" w14:textId="7B834113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75645F79" w14:textId="26AFA29D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3AFE2C0A" w14:textId="43EC4EA7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5B924065" w14:textId="14BD59D5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3F2BEC83" w14:textId="131D36E8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62D02989" w14:textId="66D66301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49A10F54" w14:textId="42D5EDEB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2415397F" w14:textId="5D4B90E8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3702F0F8" w14:textId="06E32806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53831E0F" w14:textId="77777777" w:rsidR="000A0278" w:rsidRP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43BF86AE" w14:textId="77777777" w:rsidR="000A0278" w:rsidRPr="000A0278" w:rsidRDefault="000A0278" w:rsidP="000A0278">
      <w:pPr>
        <w:pStyle w:val="Odsekzoznamu"/>
        <w:numPr>
          <w:ilvl w:val="0"/>
          <w:numId w:val="3"/>
        </w:numPr>
        <w:rPr>
          <w:rFonts w:asciiTheme="majorHAnsi" w:hAnsiTheme="majorHAnsi"/>
          <w:b/>
          <w:bCs/>
          <w:color w:val="212934" w:themeColor="text2" w:themeShade="7F"/>
          <w:sz w:val="24"/>
          <w:szCs w:val="20"/>
          <w:lang w:val="sl-SI"/>
        </w:rPr>
      </w:pPr>
      <w:r w:rsidRPr="000A0278">
        <w:rPr>
          <w:rFonts w:asciiTheme="majorHAnsi" w:hAnsiTheme="majorHAnsi" w:cs="Times New Roman"/>
          <w:b/>
          <w:bCs/>
          <w:color w:val="212934" w:themeColor="text2" w:themeShade="7F"/>
          <w:sz w:val="24"/>
          <w:szCs w:val="20"/>
          <w:lang w:val="sl-SI"/>
        </w:rPr>
        <w:lastRenderedPageBreak/>
        <w:t xml:space="preserve">Project description </w:t>
      </w:r>
    </w:p>
    <w:p w14:paraId="259EA35E" w14:textId="77777777" w:rsidR="000A0278" w:rsidRPr="000A0278" w:rsidRDefault="000A0278" w:rsidP="000A0278">
      <w:pPr>
        <w:ind w:left="540" w:firstLine="360"/>
        <w:rPr>
          <w:b/>
          <w:bCs/>
          <w:color w:val="212934" w:themeColor="text2" w:themeShade="7F"/>
          <w:szCs w:val="20"/>
          <w:lang w:val="sl-SI"/>
        </w:rPr>
      </w:pPr>
      <w:r w:rsidRPr="000A0278">
        <w:rPr>
          <w:rFonts w:cs="Times New Roman"/>
          <w:color w:val="212934" w:themeColor="text2" w:themeShade="7F"/>
          <w:szCs w:val="20"/>
          <w:lang w:val="sl-SI"/>
        </w:rPr>
        <w:t>(please respect the foreseen max lenght of the text)</w:t>
      </w:r>
    </w:p>
    <w:p w14:paraId="51EE250A" w14:textId="77777777" w:rsidR="000A0278" w:rsidRP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380FCCF2" w14:textId="77777777" w:rsidR="000A0278" w:rsidRPr="000A0278" w:rsidRDefault="000A0278" w:rsidP="000A0278">
      <w:pPr>
        <w:pStyle w:val="Odsekzoznamu"/>
        <w:jc w:val="both"/>
        <w:rPr>
          <w:b/>
          <w:color w:val="222A35" w:themeColor="text2" w:themeShade="80"/>
          <w:sz w:val="20"/>
          <w:szCs w:val="20"/>
          <w:lang w:val="sl-SI"/>
        </w:rPr>
      </w:pPr>
    </w:p>
    <w:p w14:paraId="5136315C" w14:textId="77777777" w:rsidR="000A0278" w:rsidRPr="000A0278" w:rsidRDefault="000A0278" w:rsidP="000A0278">
      <w:pPr>
        <w:pStyle w:val="Odsekzoznamu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 xml:space="preserve"> Briefly describe why the project is needed. (max 6 lines)</w:t>
      </w:r>
    </w:p>
    <w:p w14:paraId="27108145" w14:textId="77777777" w:rsidR="000A0278" w:rsidRPr="000A0278" w:rsidRDefault="000A0278" w:rsidP="000A0278">
      <w:pPr>
        <w:pStyle w:val="Odsekzoznamu"/>
        <w:ind w:left="360"/>
        <w:jc w:val="both"/>
        <w:rPr>
          <w:sz w:val="20"/>
          <w:szCs w:val="20"/>
          <w:lang w:val="sl-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0278" w:rsidRPr="000A0278" w14:paraId="0FA67565" w14:textId="77777777" w:rsidTr="008953A4">
        <w:tc>
          <w:tcPr>
            <w:tcW w:w="9500" w:type="dxa"/>
          </w:tcPr>
          <w:p w14:paraId="3F3C0EA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E0B0DA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0917E2F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469E33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D3F4AA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0203BE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7FF255D1" w14:textId="77777777" w:rsidR="000A0278" w:rsidRPr="000A0278" w:rsidRDefault="000A0278" w:rsidP="000A0278">
      <w:pPr>
        <w:rPr>
          <w:szCs w:val="20"/>
          <w:lang w:val="sl-SI"/>
        </w:rPr>
      </w:pPr>
    </w:p>
    <w:p w14:paraId="0ED320A0" w14:textId="77777777" w:rsidR="000A0278" w:rsidRPr="000A0278" w:rsidRDefault="000A0278" w:rsidP="000A0278">
      <w:pPr>
        <w:pStyle w:val="Odsekzoznamu"/>
        <w:ind w:left="360"/>
        <w:jc w:val="both"/>
        <w:rPr>
          <w:sz w:val="20"/>
          <w:szCs w:val="20"/>
          <w:lang w:val="sl-SI"/>
        </w:rPr>
      </w:pPr>
    </w:p>
    <w:p w14:paraId="54974A9A" w14:textId="77777777" w:rsidR="000A0278" w:rsidRPr="000A0278" w:rsidRDefault="000A0278" w:rsidP="000A0278">
      <w:pPr>
        <w:pStyle w:val="Odsekzoznamu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Project description</w:t>
      </w:r>
      <w:r w:rsidRPr="000A0278">
        <w:rPr>
          <w:rFonts w:cs="Times New Roman"/>
          <w:b/>
          <w:bCs/>
          <w:sz w:val="20"/>
          <w:szCs w:val="20"/>
          <w:lang w:val="sl-SI"/>
        </w:rPr>
        <w:t xml:space="preserve"> </w:t>
      </w:r>
      <w:r w:rsidRPr="000A0278">
        <w:rPr>
          <w:rFonts w:cs="Times New Roman"/>
          <w:sz w:val="20"/>
          <w:szCs w:val="20"/>
          <w:lang w:val="sl-SI"/>
        </w:rPr>
        <w:t>and planned activities, with specific focus on the aspect of innovation in approach to Global Citizenship Education.</w:t>
      </w:r>
      <w:r w:rsidRPr="000A0278">
        <w:rPr>
          <w:rFonts w:cs="Times New Roman"/>
          <w:b/>
          <w:bCs/>
          <w:sz w:val="20"/>
          <w:szCs w:val="20"/>
          <w:lang w:val="sl-SI"/>
        </w:rPr>
        <w:t xml:space="preserve"> </w:t>
      </w:r>
      <w:r w:rsidRPr="000A0278">
        <w:rPr>
          <w:rFonts w:cs="Times New Roman"/>
          <w:sz w:val="20"/>
          <w:szCs w:val="20"/>
          <w:lang w:val="sl-SI"/>
        </w:rPr>
        <w:t>(max 1 page)</w:t>
      </w:r>
    </w:p>
    <w:p w14:paraId="4B15E3CA" w14:textId="77777777" w:rsidR="000A0278" w:rsidRPr="000A0278" w:rsidRDefault="000A0278" w:rsidP="000A0278">
      <w:pPr>
        <w:pStyle w:val="Bezriadkovania"/>
        <w:jc w:val="both"/>
        <w:rPr>
          <w:sz w:val="20"/>
          <w:szCs w:val="20"/>
          <w:lang w:val="sl-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0278" w:rsidRPr="000A0278" w14:paraId="52C2127C" w14:textId="77777777" w:rsidTr="008953A4">
        <w:tc>
          <w:tcPr>
            <w:tcW w:w="9500" w:type="dxa"/>
          </w:tcPr>
          <w:p w14:paraId="21D0A12A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BC3877F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7731F8A9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31D7051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2B6AB642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37DECBDB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793F6E24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11715643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4407137E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E83A9BB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7C13466B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A816EC3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2282D3EE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100927EE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4A4DA077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1F11C841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83C22FC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616C7F6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3301D480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68420BD0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48CC182F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8C892F2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21BA3FE2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1317F25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62E77133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63EEABA9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63C5A8B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646A72C4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62C1B519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3C4D6F80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1BB5F2A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C3E83AF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54E979C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431B0DA2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7FE6E5D3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80BD805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96B2822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7EEF84E7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45CA88FB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5F5D0CA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4257936C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34BF7F5C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3185C031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732AF47C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1F22D56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</w:tc>
      </w:tr>
    </w:tbl>
    <w:p w14:paraId="7A4BFB81" w14:textId="77777777" w:rsidR="000A0278" w:rsidRPr="000A0278" w:rsidRDefault="000A0278" w:rsidP="000A0278">
      <w:pPr>
        <w:pStyle w:val="Bezriadkovania"/>
        <w:jc w:val="both"/>
        <w:rPr>
          <w:sz w:val="20"/>
          <w:szCs w:val="20"/>
          <w:lang w:val="sl-SI"/>
        </w:rPr>
      </w:pPr>
    </w:p>
    <w:p w14:paraId="4FFC899C" w14:textId="77777777" w:rsidR="000A0278" w:rsidRPr="000A0278" w:rsidRDefault="000A0278" w:rsidP="000A0278">
      <w:pPr>
        <w:pStyle w:val="Bezriadkovania"/>
        <w:jc w:val="both"/>
        <w:rPr>
          <w:sz w:val="20"/>
          <w:szCs w:val="20"/>
          <w:lang w:val="sl-SI"/>
        </w:rPr>
      </w:pPr>
    </w:p>
    <w:p w14:paraId="2638085B" w14:textId="77777777" w:rsidR="000A0278" w:rsidRPr="000A0278" w:rsidRDefault="000A0278" w:rsidP="000A0278">
      <w:pPr>
        <w:pStyle w:val="Odsekzoznamu"/>
        <w:numPr>
          <w:ilvl w:val="0"/>
          <w:numId w:val="2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Describe the project goal and expected results.</w:t>
      </w:r>
    </w:p>
    <w:p w14:paraId="4EA54700" w14:textId="77777777" w:rsidR="000A0278" w:rsidRPr="000A0278" w:rsidRDefault="000A0278" w:rsidP="000A0278">
      <w:pPr>
        <w:pStyle w:val="Odsekzoznamu"/>
        <w:ind w:left="360"/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i/>
          <w:iCs/>
          <w:sz w:val="20"/>
          <w:szCs w:val="20"/>
          <w:lang w:val="sl-SI"/>
        </w:rPr>
        <w:t>Describe why do you think your project is innovative</w:t>
      </w:r>
      <w:r w:rsidRPr="000A0278">
        <w:rPr>
          <w:rFonts w:cs="Times New Roman"/>
          <w:sz w:val="20"/>
          <w:szCs w:val="20"/>
          <w:lang w:val="sl-SI"/>
        </w:rPr>
        <w:t xml:space="preserve"> and what kind of change does the project support? (max 10 lines)</w:t>
      </w:r>
    </w:p>
    <w:p w14:paraId="35A1B0D4" w14:textId="77777777" w:rsidR="000A0278" w:rsidRPr="000A0278" w:rsidRDefault="000A0278" w:rsidP="000A0278">
      <w:pPr>
        <w:pStyle w:val="Odsekzoznamu"/>
        <w:ind w:left="360"/>
        <w:rPr>
          <w:sz w:val="20"/>
          <w:szCs w:val="20"/>
          <w:lang w:val="sl-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0278" w:rsidRPr="000A0278" w14:paraId="76BEFE2F" w14:textId="77777777" w:rsidTr="008953A4">
        <w:tc>
          <w:tcPr>
            <w:tcW w:w="9500" w:type="dxa"/>
          </w:tcPr>
          <w:p w14:paraId="17098917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63DCE330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2C048C3E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4584FE44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1A1B4515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2335E9F5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665D1FBD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1D97774B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56C845B9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5C279D00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</w:tc>
      </w:tr>
    </w:tbl>
    <w:p w14:paraId="182A5493" w14:textId="77777777" w:rsidR="000A0278" w:rsidRPr="000A0278" w:rsidRDefault="000A0278" w:rsidP="000A0278">
      <w:pPr>
        <w:pStyle w:val="Bezriadkovania"/>
        <w:rPr>
          <w:sz w:val="20"/>
          <w:szCs w:val="20"/>
          <w:lang w:val="sl-SI"/>
        </w:rPr>
      </w:pPr>
    </w:p>
    <w:p w14:paraId="2AFB5CDA" w14:textId="77777777" w:rsidR="000A0278" w:rsidRPr="000A0278" w:rsidRDefault="000A0278" w:rsidP="000A0278">
      <w:pPr>
        <w:pStyle w:val="Bezriadkovania"/>
        <w:rPr>
          <w:sz w:val="20"/>
          <w:szCs w:val="20"/>
          <w:lang w:val="sl-SI"/>
        </w:rPr>
      </w:pPr>
    </w:p>
    <w:p w14:paraId="0825DBAF" w14:textId="77777777" w:rsidR="000A0278" w:rsidRPr="000A0278" w:rsidRDefault="000A0278" w:rsidP="000A0278">
      <w:pPr>
        <w:pStyle w:val="Bezriadkovania"/>
        <w:rPr>
          <w:sz w:val="20"/>
          <w:szCs w:val="20"/>
          <w:lang w:val="sl-SI"/>
        </w:rPr>
      </w:pPr>
    </w:p>
    <w:p w14:paraId="2F697CCD" w14:textId="77777777" w:rsidR="000A0278" w:rsidRPr="000A0278" w:rsidRDefault="000A0278" w:rsidP="000A0278">
      <w:pPr>
        <w:pStyle w:val="Odsekzoznamu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eastAsia="Century Gothic" w:cs="Times New Roman"/>
          <w:sz w:val="20"/>
          <w:szCs w:val="20"/>
          <w:lang w:val="sl-SI"/>
        </w:rPr>
        <w:t xml:space="preserve">Describe and quantify target groups and individuals directly and indirectly involved in the project implementation. (max 10 lines) </w:t>
      </w:r>
    </w:p>
    <w:p w14:paraId="7CE58F19" w14:textId="77777777" w:rsidR="000A0278" w:rsidRPr="000A0278" w:rsidRDefault="000A0278" w:rsidP="000A0278">
      <w:pPr>
        <w:pStyle w:val="Odsekzoznamu"/>
        <w:ind w:left="360"/>
        <w:jc w:val="both"/>
        <w:rPr>
          <w:sz w:val="20"/>
          <w:szCs w:val="20"/>
          <w:lang w:val="sl-SI"/>
        </w:rPr>
      </w:pPr>
    </w:p>
    <w:p w14:paraId="0DAFAEFE" w14:textId="77777777" w:rsidR="000A0278" w:rsidRPr="000A0278" w:rsidRDefault="000A0278" w:rsidP="000A0278">
      <w:pPr>
        <w:pStyle w:val="Odsekzoznamu"/>
        <w:ind w:left="360"/>
        <w:rPr>
          <w:sz w:val="20"/>
          <w:szCs w:val="20"/>
          <w:lang w:val="sl-SI"/>
        </w:rPr>
      </w:pP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8700"/>
      </w:tblGrid>
      <w:tr w:rsidR="000A0278" w:rsidRPr="000A0278" w14:paraId="46D6D1F3" w14:textId="77777777" w:rsidTr="008953A4">
        <w:tc>
          <w:tcPr>
            <w:tcW w:w="9500" w:type="dxa"/>
          </w:tcPr>
          <w:p w14:paraId="27D8F1F5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48C719DF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19385FFF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22C78744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5B9CF612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2F98FD7C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1B415BEF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3570AA27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3E3C7B33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314F35FC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</w:tc>
      </w:tr>
    </w:tbl>
    <w:p w14:paraId="3A41231B" w14:textId="77777777" w:rsidR="000A0278" w:rsidRPr="000A0278" w:rsidRDefault="000A0278" w:rsidP="000A0278">
      <w:pPr>
        <w:pStyle w:val="Bezriadkovania"/>
        <w:ind w:left="360"/>
        <w:rPr>
          <w:sz w:val="20"/>
          <w:szCs w:val="20"/>
          <w:lang w:val="sl-SI"/>
        </w:rPr>
      </w:pPr>
    </w:p>
    <w:p w14:paraId="6FEC95C0" w14:textId="77777777" w:rsidR="000A0278" w:rsidRPr="000A0278" w:rsidRDefault="000A0278" w:rsidP="000A0278">
      <w:pPr>
        <w:pStyle w:val="Bezriadkovania"/>
        <w:ind w:left="360"/>
        <w:rPr>
          <w:sz w:val="20"/>
          <w:szCs w:val="20"/>
          <w:lang w:val="sl-SI"/>
        </w:rPr>
      </w:pPr>
    </w:p>
    <w:p w14:paraId="6239E9DF" w14:textId="77777777" w:rsidR="000A0278" w:rsidRPr="000A0278" w:rsidRDefault="000A0278" w:rsidP="000A0278">
      <w:pPr>
        <w:pStyle w:val="Odsekzoznamu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Explain in brief if the project could be replicated in other areas/environments and countries (and how). Please explain as well the sustainability of project activities – what will happen with the project after its completion?  (max 10 lines)</w:t>
      </w:r>
    </w:p>
    <w:p w14:paraId="62CE0B6B" w14:textId="77777777" w:rsidR="000A0278" w:rsidRPr="000A0278" w:rsidDel="004D5614" w:rsidRDefault="000A0278" w:rsidP="000A0278">
      <w:pPr>
        <w:rPr>
          <w:color w:val="FF0000"/>
          <w:szCs w:val="20"/>
          <w:lang w:val="sl-SI"/>
        </w:rPr>
      </w:pP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500"/>
      </w:tblGrid>
      <w:tr w:rsidR="000A0278" w:rsidRPr="000A0278" w14:paraId="2A4D7BFF" w14:textId="77777777" w:rsidTr="008953A4">
        <w:tc>
          <w:tcPr>
            <w:tcW w:w="9500" w:type="dxa"/>
          </w:tcPr>
          <w:p w14:paraId="1598E7EF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26066A0F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5F1F77B2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553FD4FC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0CDAA1EA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3A8243BB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326D3FD7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2436EBF5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6A06C91A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215DE601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</w:tc>
      </w:tr>
    </w:tbl>
    <w:p w14:paraId="799AB1FC" w14:textId="77777777" w:rsidR="000A0278" w:rsidRPr="000A0278" w:rsidRDefault="000A0278" w:rsidP="000A0278">
      <w:pPr>
        <w:rPr>
          <w:color w:val="FF0000"/>
          <w:szCs w:val="20"/>
          <w:lang w:val="sl-SI"/>
        </w:rPr>
      </w:pPr>
    </w:p>
    <w:p w14:paraId="3EAB1445" w14:textId="77777777" w:rsidR="000A0278" w:rsidRPr="000A0278" w:rsidRDefault="000A0278" w:rsidP="000A0278">
      <w:pPr>
        <w:rPr>
          <w:szCs w:val="20"/>
          <w:lang w:val="sl-SI"/>
        </w:rPr>
      </w:pPr>
    </w:p>
    <w:p w14:paraId="4435817E" w14:textId="77777777" w:rsidR="000A0278" w:rsidRPr="000A0278" w:rsidRDefault="000A0278" w:rsidP="000A0278">
      <w:pPr>
        <w:pStyle w:val="Odsekzoznamu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Explain in brief how project activities and results will be communicated  to wider public.</w:t>
      </w:r>
    </w:p>
    <w:p w14:paraId="53B5A43A" w14:textId="77777777" w:rsidR="000A0278" w:rsidRPr="000A0278" w:rsidRDefault="000A0278" w:rsidP="000A0278">
      <w:pPr>
        <w:pStyle w:val="Odsekzoznamu"/>
        <w:ind w:left="360"/>
        <w:jc w:val="both"/>
        <w:rPr>
          <w:sz w:val="20"/>
          <w:szCs w:val="20"/>
          <w:lang w:val="sl-SI"/>
        </w:rPr>
      </w:pPr>
      <w:r w:rsidRPr="000A0278">
        <w:rPr>
          <w:rFonts w:eastAsia="Century Gothic" w:cs="Times New Roman"/>
          <w:i/>
          <w:iCs/>
          <w:sz w:val="20"/>
          <w:szCs w:val="20"/>
          <w:u w:val="single"/>
          <w:lang w:val="sl-SI"/>
        </w:rPr>
        <w:t>Specify in numbers how many target groups your activities can directly and undirectly reach</w:t>
      </w:r>
      <w:r w:rsidRPr="000A0278">
        <w:rPr>
          <w:rFonts w:eastAsia="Century Gothic" w:cs="Times New Roman"/>
          <w:i/>
          <w:iCs/>
          <w:sz w:val="20"/>
          <w:szCs w:val="20"/>
          <w:lang w:val="sl-SI"/>
        </w:rPr>
        <w:t xml:space="preserve"> and also which communication channels you plan to use to reach them</w:t>
      </w:r>
      <w:r w:rsidRPr="000A0278">
        <w:rPr>
          <w:rFonts w:eastAsia="Century Gothic" w:cs="Times New Roman"/>
          <w:sz w:val="20"/>
          <w:szCs w:val="20"/>
          <w:lang w:val="sl-SI"/>
        </w:rPr>
        <w:t>.</w:t>
      </w:r>
      <w:r w:rsidRPr="000A0278">
        <w:rPr>
          <w:rFonts w:cs="Times New Roman"/>
          <w:sz w:val="20"/>
          <w:szCs w:val="20"/>
          <w:lang w:val="sl-SI"/>
        </w:rPr>
        <w:t xml:space="preserve"> (max 10 lines)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0278" w:rsidRPr="000A0278" w14:paraId="14FE3588" w14:textId="77777777" w:rsidTr="008953A4">
        <w:tc>
          <w:tcPr>
            <w:tcW w:w="9500" w:type="dxa"/>
          </w:tcPr>
          <w:p w14:paraId="7A6A1CA9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53DA6632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C8F6E1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57F7812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62E0D0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4FB59742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0478AC2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470FA3C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D3C8DC4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371753F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7758585A" w14:textId="77777777" w:rsidR="000A0278" w:rsidRPr="000A0278" w:rsidRDefault="000A0278" w:rsidP="000A0278">
      <w:pPr>
        <w:rPr>
          <w:szCs w:val="20"/>
          <w:lang w:val="sl-SI"/>
        </w:rPr>
      </w:pPr>
    </w:p>
    <w:p w14:paraId="13426C82" w14:textId="77777777" w:rsidR="000A0278" w:rsidRPr="000A0278" w:rsidRDefault="000A0278" w:rsidP="000A0278">
      <w:pPr>
        <w:rPr>
          <w:szCs w:val="20"/>
          <w:lang w:val="sl-SI"/>
        </w:rPr>
      </w:pPr>
    </w:p>
    <w:p w14:paraId="76497BC8" w14:textId="77777777" w:rsidR="000A0278" w:rsidRPr="000A0278" w:rsidRDefault="000A0278" w:rsidP="000A0278">
      <w:pPr>
        <w:rPr>
          <w:szCs w:val="20"/>
          <w:lang w:val="sl-SI"/>
        </w:rPr>
      </w:pPr>
    </w:p>
    <w:p w14:paraId="7C1EAF93" w14:textId="5CB2398E" w:rsidR="000A0278" w:rsidRPr="000A0278" w:rsidRDefault="000A0278" w:rsidP="000A0278">
      <w:pPr>
        <w:pStyle w:val="Odsekzoznamu"/>
        <w:numPr>
          <w:ilvl w:val="0"/>
          <w:numId w:val="3"/>
        </w:numPr>
        <w:rPr>
          <w:rFonts w:asciiTheme="majorHAnsi" w:hAnsiTheme="majorHAnsi"/>
          <w:b/>
          <w:bCs/>
          <w:color w:val="212934" w:themeColor="text2" w:themeShade="7F"/>
          <w:sz w:val="24"/>
          <w:szCs w:val="20"/>
          <w:lang w:val="sl-SI"/>
        </w:rPr>
      </w:pPr>
      <w:r w:rsidRPr="000A0278">
        <w:rPr>
          <w:rFonts w:asciiTheme="majorHAnsi" w:hAnsiTheme="majorHAnsi" w:cs="Times New Roman"/>
          <w:b/>
          <w:bCs/>
          <w:color w:val="212934" w:themeColor="text2" w:themeShade="7F"/>
          <w:sz w:val="24"/>
          <w:szCs w:val="20"/>
          <w:lang w:val="sl-SI"/>
        </w:rPr>
        <w:t>Timeline</w:t>
      </w:r>
    </w:p>
    <w:p w14:paraId="4042876C" w14:textId="77777777" w:rsidR="000A0278" w:rsidRPr="000A0278" w:rsidDel="00841AD2" w:rsidRDefault="000A0278" w:rsidP="000A0278">
      <w:pPr>
        <w:pStyle w:val="Odsekzoznamu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Provide a timeline for project activities.</w:t>
      </w:r>
    </w:p>
    <w:p w14:paraId="53521F29" w14:textId="77777777" w:rsidR="000A0278" w:rsidRPr="000A0278" w:rsidDel="00FB538E" w:rsidRDefault="000A0278" w:rsidP="000A0278">
      <w:pPr>
        <w:rPr>
          <w:szCs w:val="20"/>
          <w:lang w:val="sl-SI"/>
        </w:rPr>
      </w:pPr>
      <w:r w:rsidRPr="000A0278">
        <w:rPr>
          <w:rFonts w:cs="Times New Roman"/>
          <w:szCs w:val="20"/>
          <w:lang w:val="sl-SI"/>
        </w:rPr>
        <w:t>Describe every planned activitiy in the provided time-frame (you can add new lines if you need to):</w:t>
      </w:r>
      <w:r w:rsidRPr="000A0278">
        <w:rPr>
          <w:szCs w:val="20"/>
        </w:rPr>
        <w:br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94"/>
        <w:gridCol w:w="7966"/>
      </w:tblGrid>
      <w:tr w:rsidR="000A0278" w:rsidRPr="000A0278" w14:paraId="5546D9D2" w14:textId="77777777" w:rsidTr="008953A4">
        <w:tc>
          <w:tcPr>
            <w:tcW w:w="1101" w:type="dxa"/>
          </w:tcPr>
          <w:p w14:paraId="10825B7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February</w:t>
            </w:r>
          </w:p>
          <w:p w14:paraId="73FA8E9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2019</w:t>
            </w:r>
          </w:p>
        </w:tc>
        <w:tc>
          <w:tcPr>
            <w:tcW w:w="8399" w:type="dxa"/>
          </w:tcPr>
          <w:p w14:paraId="6E3DD5FA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6BB41279" w14:textId="77777777" w:rsidTr="008953A4">
        <w:tc>
          <w:tcPr>
            <w:tcW w:w="1101" w:type="dxa"/>
          </w:tcPr>
          <w:p w14:paraId="1A1F2CD3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March 2019</w:t>
            </w:r>
          </w:p>
        </w:tc>
        <w:tc>
          <w:tcPr>
            <w:tcW w:w="8399" w:type="dxa"/>
          </w:tcPr>
          <w:p w14:paraId="390764D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32F99614" w14:textId="77777777" w:rsidTr="008953A4">
        <w:tc>
          <w:tcPr>
            <w:tcW w:w="1101" w:type="dxa"/>
          </w:tcPr>
          <w:p w14:paraId="763596A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April</w:t>
            </w:r>
          </w:p>
          <w:p w14:paraId="00E177B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2019</w:t>
            </w:r>
          </w:p>
        </w:tc>
        <w:tc>
          <w:tcPr>
            <w:tcW w:w="8399" w:type="dxa"/>
          </w:tcPr>
          <w:p w14:paraId="64B9478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5C6748C4" w14:textId="77777777" w:rsidTr="008953A4">
        <w:tc>
          <w:tcPr>
            <w:tcW w:w="1101" w:type="dxa"/>
          </w:tcPr>
          <w:p w14:paraId="2BFF5DA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May</w:t>
            </w:r>
          </w:p>
          <w:p w14:paraId="7EB78D3A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2019</w:t>
            </w:r>
          </w:p>
        </w:tc>
        <w:tc>
          <w:tcPr>
            <w:tcW w:w="8399" w:type="dxa"/>
          </w:tcPr>
          <w:p w14:paraId="62B1DC8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24977766" w14:textId="77777777" w:rsidTr="008953A4">
        <w:tc>
          <w:tcPr>
            <w:tcW w:w="1101" w:type="dxa"/>
          </w:tcPr>
          <w:p w14:paraId="015F79D9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 xml:space="preserve">June </w:t>
            </w:r>
          </w:p>
          <w:p w14:paraId="46D229DC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2019</w:t>
            </w:r>
          </w:p>
        </w:tc>
        <w:tc>
          <w:tcPr>
            <w:tcW w:w="8399" w:type="dxa"/>
          </w:tcPr>
          <w:p w14:paraId="079CC753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61CC3907" w14:textId="77777777" w:rsidR="000A0278" w:rsidRPr="000A0278" w:rsidRDefault="000A0278" w:rsidP="000A0278">
      <w:pPr>
        <w:rPr>
          <w:szCs w:val="20"/>
        </w:rPr>
      </w:pPr>
    </w:p>
    <w:p w14:paraId="72B4AB7D" w14:textId="77777777" w:rsidR="000A0278" w:rsidRPr="000A0278" w:rsidDel="00FB538E" w:rsidRDefault="000A0278" w:rsidP="000A0278">
      <w:pPr>
        <w:rPr>
          <w:szCs w:val="20"/>
          <w:lang w:val="sl-SI"/>
        </w:rPr>
      </w:pPr>
    </w:p>
    <w:p w14:paraId="1823D479" w14:textId="77777777" w:rsidR="000A0278" w:rsidRPr="000A0278" w:rsidRDefault="000A0278" w:rsidP="000A0278">
      <w:pPr>
        <w:rPr>
          <w:rFonts w:cs="Times New Roman"/>
          <w:b/>
          <w:bCs/>
          <w:i/>
          <w:iCs/>
          <w:color w:val="222A35" w:themeColor="text2" w:themeShade="80"/>
          <w:szCs w:val="20"/>
          <w:lang w:val="sl-SI"/>
        </w:rPr>
      </w:pPr>
    </w:p>
    <w:p w14:paraId="319AD563" w14:textId="72BB049F" w:rsidR="000A0278" w:rsidRPr="000A0278" w:rsidRDefault="000A0278" w:rsidP="000A0278">
      <w:pPr>
        <w:pStyle w:val="Odsekzoznamu"/>
        <w:numPr>
          <w:ilvl w:val="0"/>
          <w:numId w:val="3"/>
        </w:numPr>
        <w:rPr>
          <w:rFonts w:asciiTheme="majorHAnsi" w:hAnsiTheme="majorHAnsi" w:cs="Times New Roman"/>
          <w:b/>
          <w:bCs/>
          <w:color w:val="212934" w:themeColor="text2" w:themeShade="7F"/>
          <w:sz w:val="24"/>
          <w:szCs w:val="20"/>
          <w:lang w:val="sl-SI"/>
        </w:rPr>
      </w:pPr>
      <w:r w:rsidRPr="000A0278">
        <w:rPr>
          <w:rFonts w:asciiTheme="majorHAnsi" w:hAnsiTheme="majorHAnsi" w:cs="Times New Roman"/>
          <w:b/>
          <w:bCs/>
          <w:color w:val="212934" w:themeColor="text2" w:themeShade="7F"/>
          <w:sz w:val="24"/>
          <w:szCs w:val="20"/>
          <w:lang w:val="sl-SI"/>
        </w:rPr>
        <w:t>Budget</w:t>
      </w:r>
    </w:p>
    <w:p w14:paraId="1BF90FFB" w14:textId="77777777" w:rsidR="000A0278" w:rsidRPr="000A0278" w:rsidRDefault="000A0278" w:rsidP="000A0278">
      <w:pPr>
        <w:pStyle w:val="Odsekzoznamu"/>
        <w:numPr>
          <w:ilvl w:val="0"/>
          <w:numId w:val="1"/>
        </w:numPr>
        <w:jc w:val="both"/>
        <w:rPr>
          <w:i/>
          <w:iCs/>
          <w:sz w:val="20"/>
          <w:szCs w:val="20"/>
          <w:lang w:val="sl-SI"/>
        </w:rPr>
      </w:pPr>
      <w:r w:rsidRPr="000A0278">
        <w:rPr>
          <w:rFonts w:cs="Times New Roman"/>
          <w:i/>
          <w:iCs/>
          <w:sz w:val="20"/>
          <w:szCs w:val="20"/>
          <w:lang w:val="sl-SI"/>
        </w:rPr>
        <w:t>Submit a project budget prepared upon the budget template.</w:t>
      </w:r>
      <w:r w:rsidRPr="000A0278">
        <w:rPr>
          <w:rFonts w:cs="Times New Roman"/>
          <w:sz w:val="20"/>
          <w:szCs w:val="20"/>
          <w:lang w:val="sl-SI"/>
        </w:rPr>
        <w:t xml:space="preserve">  </w:t>
      </w:r>
    </w:p>
    <w:p w14:paraId="3CE6E1EE" w14:textId="77777777" w:rsidR="000A0278" w:rsidRPr="000A0278" w:rsidDel="00841AD2" w:rsidRDefault="000A0278" w:rsidP="000A0278">
      <w:pPr>
        <w:rPr>
          <w:szCs w:val="20"/>
          <w:lang w:val="sl-SI"/>
        </w:rPr>
      </w:pPr>
    </w:p>
    <w:p w14:paraId="007647D3" w14:textId="77777777" w:rsidR="000A0278" w:rsidRPr="000A0278" w:rsidRDefault="000A0278" w:rsidP="000A0278">
      <w:pPr>
        <w:rPr>
          <w:szCs w:val="20"/>
          <w:lang w:val="sl-SI"/>
        </w:rPr>
      </w:pPr>
    </w:p>
    <w:p w14:paraId="54AE0D64" w14:textId="77777777" w:rsidR="000A0278" w:rsidRPr="000A0278" w:rsidRDefault="000A0278" w:rsidP="000A0278">
      <w:pPr>
        <w:rPr>
          <w:szCs w:val="20"/>
          <w:lang w:val="sl-SI"/>
        </w:rPr>
      </w:pPr>
    </w:p>
    <w:p w14:paraId="3444A7D2" w14:textId="77777777" w:rsidR="000A0278" w:rsidRPr="000A0278" w:rsidRDefault="000A0278" w:rsidP="000A0278">
      <w:pPr>
        <w:rPr>
          <w:rFonts w:asciiTheme="majorHAnsi" w:hAnsiTheme="majorHAnsi"/>
          <w:sz w:val="22"/>
          <w:szCs w:val="20"/>
          <w:lang w:val="sl-SI"/>
        </w:rPr>
      </w:pPr>
    </w:p>
    <w:p w14:paraId="48E6F735" w14:textId="180E6BCD" w:rsidR="000A0278" w:rsidRPr="000A0278" w:rsidRDefault="000A0278" w:rsidP="000A0278">
      <w:pPr>
        <w:pStyle w:val="Odsekzoznamu"/>
        <w:numPr>
          <w:ilvl w:val="0"/>
          <w:numId w:val="3"/>
        </w:numPr>
        <w:rPr>
          <w:rFonts w:asciiTheme="majorHAnsi" w:hAnsiTheme="majorHAnsi" w:cs="Times New Roman"/>
          <w:b/>
          <w:bCs/>
          <w:color w:val="212934" w:themeColor="text2" w:themeShade="7F"/>
          <w:sz w:val="24"/>
          <w:szCs w:val="20"/>
          <w:lang w:val="sl-SI"/>
        </w:rPr>
      </w:pPr>
      <w:r w:rsidRPr="000A0278">
        <w:rPr>
          <w:rFonts w:asciiTheme="majorHAnsi" w:eastAsiaTheme="minorEastAsia" w:hAnsiTheme="majorHAnsi"/>
          <w:b/>
          <w:bCs/>
          <w:color w:val="212934" w:themeColor="text2" w:themeShade="7F"/>
          <w:sz w:val="24"/>
          <w:szCs w:val="20"/>
          <w:lang w:val="sl-SI"/>
        </w:rPr>
        <w:t>Signature</w:t>
      </w:r>
    </w:p>
    <w:p w14:paraId="5FA696E0" w14:textId="77777777" w:rsidR="000A0278" w:rsidRPr="000A0278" w:rsidRDefault="000A0278" w:rsidP="000A0278">
      <w:pPr>
        <w:rPr>
          <w:szCs w:val="20"/>
          <w:lang w:val="sl-SI"/>
        </w:rPr>
      </w:pPr>
      <w:r w:rsidRPr="000A0278">
        <w:rPr>
          <w:szCs w:val="20"/>
          <w:lang w:val="sl-SI"/>
        </w:rPr>
        <w:t>Name of the applicant organization:</w:t>
      </w:r>
    </w:p>
    <w:p w14:paraId="14F6FB6D" w14:textId="77777777" w:rsidR="000A0278" w:rsidRPr="000A0278" w:rsidRDefault="000A0278" w:rsidP="000A0278">
      <w:pPr>
        <w:rPr>
          <w:szCs w:val="20"/>
          <w:lang w:val="sl-SI"/>
        </w:rPr>
      </w:pPr>
      <w:r w:rsidRPr="000A0278">
        <w:rPr>
          <w:szCs w:val="20"/>
          <w:lang w:val="sl-SI"/>
        </w:rPr>
        <w:t>Name, surname and function of legal representative:</w:t>
      </w:r>
    </w:p>
    <w:p w14:paraId="62183539" w14:textId="77777777" w:rsidR="000A0278" w:rsidRPr="000A0278" w:rsidRDefault="000A0278" w:rsidP="000A0278">
      <w:pPr>
        <w:rPr>
          <w:szCs w:val="20"/>
          <w:lang w:val="sl-SI"/>
        </w:rPr>
      </w:pPr>
      <w:r w:rsidRPr="000A0278">
        <w:rPr>
          <w:szCs w:val="20"/>
          <w:lang w:val="sl-SI"/>
        </w:rPr>
        <w:t>Signature of legal representative:</w:t>
      </w:r>
    </w:p>
    <w:p w14:paraId="55BEC77D" w14:textId="77777777" w:rsidR="000A0278" w:rsidRPr="000A0278" w:rsidRDefault="000A0278" w:rsidP="000A0278">
      <w:pPr>
        <w:rPr>
          <w:szCs w:val="20"/>
          <w:lang w:val="sl-SI"/>
        </w:rPr>
      </w:pPr>
      <w:r w:rsidRPr="000A0278">
        <w:rPr>
          <w:szCs w:val="20"/>
          <w:lang w:val="sl-SI"/>
        </w:rPr>
        <w:t xml:space="preserve">Place and date: </w:t>
      </w:r>
    </w:p>
    <w:p w14:paraId="18D822EA" w14:textId="77777777" w:rsidR="003701A6" w:rsidRPr="000A0278" w:rsidRDefault="003701A6" w:rsidP="003701A6">
      <w:pPr>
        <w:rPr>
          <w:szCs w:val="20"/>
        </w:rPr>
      </w:pPr>
    </w:p>
    <w:sectPr w:rsidR="003701A6" w:rsidRPr="000A0278" w:rsidSect="00332D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907" w:right="1418" w:bottom="907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3D979C" w14:textId="77777777" w:rsidR="00FF0F19" w:rsidRDefault="00FF0F19" w:rsidP="0077164B">
      <w:pPr>
        <w:spacing w:line="240" w:lineRule="auto"/>
      </w:pPr>
      <w:r>
        <w:separator/>
      </w:r>
    </w:p>
  </w:endnote>
  <w:endnote w:type="continuationSeparator" w:id="0">
    <w:p w14:paraId="7CB8DD5E" w14:textId="77777777" w:rsidR="00FF0F19" w:rsidRDefault="00FF0F19" w:rsidP="00771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F972A81-6BF7-4BAD-8F1D-00BE43E2B570}"/>
    <w:embedBold r:id="rId2" w:fontKey="{472AA451-EB75-4180-BC71-7AA21775619B}"/>
    <w:embedItalic r:id="rId3" w:fontKey="{5C267F7E-DEDA-412D-8382-8FFEADE0A29A}"/>
    <w:embedBoldItalic r:id="rId4" w:fontKey="{AF95F1D1-75A9-4343-9E7A-DBA9704C0B4F}"/>
  </w:font>
  <w:font w:name="Source Sans Pro SemiBold">
    <w:charset w:val="00"/>
    <w:family w:val="swiss"/>
    <w:pitch w:val="variable"/>
    <w:sig w:usb0="600002F7" w:usb1="02000001" w:usb2="00000000" w:usb3="00000000" w:csb0="0000019F" w:csb1="00000000"/>
    <w:embedRegular r:id="rId5" w:fontKey="{6D7A9C47-4BA7-4693-ADFD-2F93007A2B21}"/>
    <w:embedBold r:id="rId6" w:fontKey="{003448D6-56A5-400A-8367-ADE398770C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6AA6E9C5-11E6-445C-9E4E-B2F86C96FEB1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8" w:fontKey="{11E6495D-0081-4EFA-93A1-5389734D9E56}"/>
    <w:embedBold r:id="rId9" w:fontKey="{5CBADA36-064D-436B-A3E8-B5229529EE4C}"/>
    <w:embedItalic r:id="rId10" w:fontKey="{B5222F2A-E8C5-45B1-A77E-BD14F7FE0300}"/>
    <w:embedBoldItalic r:id="rId11" w:fontKey="{18C94D4C-E211-4379-8FC8-DB56F633E64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2" w:fontKey="{6BB800B1-4939-45CE-96C4-9EE626C822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FD347217-4CCD-484C-A549-13C1F1130A4F}"/>
  </w:font>
  <w:font w:name="Thorndale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4" w:fontKey="{CF5D677A-F99D-4D19-9161-17F94CC50983}"/>
    <w:embedItalic r:id="rId15" w:fontKey="{2A13B999-23FB-4338-A4C1-A9CE30491BC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66794" w14:textId="77777777" w:rsidR="00851BD5" w:rsidRDefault="00851BD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670C1" w14:textId="77777777" w:rsidR="00D047EB" w:rsidRDefault="00D047EB" w:rsidP="00D047EB">
    <w:pPr>
      <w:pStyle w:val="Pta"/>
    </w:pPr>
    <w:r>
      <w:rPr>
        <w:noProof/>
        <w:lang w:val="sk-SK" w:eastAsia="sk-SK"/>
      </w:rPr>
      <w:drawing>
        <wp:anchor distT="0" distB="0" distL="114300" distR="114300" simplePos="0" relativeHeight="251663360" behindDoc="1" locked="0" layoutInCell="1" allowOverlap="1" wp14:anchorId="53DE7523" wp14:editId="1840B415">
          <wp:simplePos x="0" y="0"/>
          <wp:positionH relativeFrom="margin">
            <wp:posOffset>0</wp:posOffset>
          </wp:positionH>
          <wp:positionV relativeFrom="page">
            <wp:posOffset>9729673</wp:posOffset>
          </wp:positionV>
          <wp:extent cx="1331595" cy="3632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Pr="00EA7170">
      <w:t xml:space="preserve">contact@bridge47.org </w:t>
    </w:r>
    <w:r>
      <w:t xml:space="preserve"> </w:t>
    </w:r>
    <w:r w:rsidRPr="00EA7170">
      <w:t>•</w:t>
    </w:r>
    <w:proofErr w:type="gramEnd"/>
    <w:r w:rsidRPr="00EA7170">
      <w:t xml:space="preserve"> </w:t>
    </w:r>
    <w:r>
      <w:t xml:space="preserve"> </w:t>
    </w:r>
    <w:r w:rsidRPr="00EA7170">
      <w:t>www.bridge47.org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9C8DF" w14:textId="77777777" w:rsidR="00EA7170" w:rsidRDefault="00C57909" w:rsidP="00C57909">
    <w:pPr>
      <w:pStyle w:val="Pta"/>
    </w:pPr>
    <w:r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 wp14:anchorId="0EF81328" wp14:editId="5E039E40">
          <wp:simplePos x="0" y="0"/>
          <wp:positionH relativeFrom="margin">
            <wp:posOffset>0</wp:posOffset>
          </wp:positionH>
          <wp:positionV relativeFrom="page">
            <wp:posOffset>9729673</wp:posOffset>
          </wp:positionV>
          <wp:extent cx="1331595" cy="3632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="00EA7170" w:rsidRPr="00EA7170">
      <w:t xml:space="preserve">contact@bridge47.org </w:t>
    </w:r>
    <w:r w:rsidR="00EA7170">
      <w:t xml:space="preserve"> </w:t>
    </w:r>
    <w:r w:rsidR="00EA7170" w:rsidRPr="00EA7170">
      <w:t>•</w:t>
    </w:r>
    <w:proofErr w:type="gramEnd"/>
    <w:r w:rsidR="00EA7170" w:rsidRPr="00EA7170">
      <w:t xml:space="preserve"> </w:t>
    </w:r>
    <w:r w:rsidR="00EA7170">
      <w:t xml:space="preserve"> </w:t>
    </w:r>
    <w:r w:rsidR="00EA7170" w:rsidRPr="00EA7170">
      <w:t>www.bridge47.org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B0600" w14:textId="77777777" w:rsidR="00FF0F19" w:rsidRDefault="00FF0F19" w:rsidP="0077164B">
      <w:pPr>
        <w:spacing w:line="240" w:lineRule="auto"/>
      </w:pPr>
      <w:r>
        <w:separator/>
      </w:r>
    </w:p>
  </w:footnote>
  <w:footnote w:type="continuationSeparator" w:id="0">
    <w:p w14:paraId="3EBED832" w14:textId="77777777" w:rsidR="00FF0F19" w:rsidRDefault="00FF0F19" w:rsidP="007716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DCF93" w14:textId="77777777" w:rsidR="00851BD5" w:rsidRDefault="00851BD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9310" w14:textId="77777777" w:rsidR="00332DCB" w:rsidRDefault="00332DCB" w:rsidP="00332DCB">
    <w:pPr>
      <w:pStyle w:val="Hlavika"/>
    </w:pPr>
    <w:r w:rsidRPr="00EA7170">
      <w:rPr>
        <w:noProof/>
        <w:lang w:val="sk-SK" w:eastAsia="sk-SK"/>
      </w:rPr>
      <w:drawing>
        <wp:anchor distT="0" distB="0" distL="114300" distR="114300" simplePos="0" relativeHeight="251661312" behindDoc="1" locked="0" layoutInCell="1" allowOverlap="1" wp14:anchorId="5E8ACFC1" wp14:editId="0E50FBF4">
          <wp:simplePos x="0" y="0"/>
          <wp:positionH relativeFrom="column">
            <wp:posOffset>0</wp:posOffset>
          </wp:positionH>
          <wp:positionV relativeFrom="page">
            <wp:posOffset>447040</wp:posOffset>
          </wp:positionV>
          <wp:extent cx="1944000" cy="172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1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170">
      <w:t xml:space="preserve">Bridge </w:t>
    </w:r>
    <w:proofErr w:type="gramStart"/>
    <w:r w:rsidRPr="00EA7170">
      <w:t xml:space="preserve">47 </w:t>
    </w:r>
    <w:r>
      <w:t xml:space="preserve"> </w:t>
    </w:r>
    <w:r w:rsidRPr="00EA7170">
      <w:t>•</w:t>
    </w:r>
    <w:proofErr w:type="gramEnd"/>
    <w:r>
      <w:t xml:space="preserve"> </w:t>
    </w:r>
    <w:r w:rsidRPr="00EA7170">
      <w:t xml:space="preserve"> Building Global Citizenship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4B6A9" w14:textId="77777777" w:rsidR="0077164B" w:rsidRDefault="00EA7170">
    <w:pPr>
      <w:pStyle w:val="Hlavika"/>
    </w:pPr>
    <w:r w:rsidRPr="00EA7170">
      <w:rPr>
        <w:noProof/>
        <w:lang w:val="sk-SK" w:eastAsia="sk-SK"/>
      </w:rPr>
      <w:drawing>
        <wp:anchor distT="0" distB="0" distL="114300" distR="114300" simplePos="0" relativeHeight="251658240" behindDoc="1" locked="0" layoutInCell="1" allowOverlap="1" wp14:anchorId="0549407B" wp14:editId="663B60A9">
          <wp:simplePos x="0" y="0"/>
          <wp:positionH relativeFrom="column">
            <wp:posOffset>0</wp:posOffset>
          </wp:positionH>
          <wp:positionV relativeFrom="page">
            <wp:posOffset>447040</wp:posOffset>
          </wp:positionV>
          <wp:extent cx="1944000" cy="172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1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170">
      <w:t xml:space="preserve">Bridge </w:t>
    </w:r>
    <w:proofErr w:type="gramStart"/>
    <w:r w:rsidRPr="00EA7170">
      <w:t xml:space="preserve">47 </w:t>
    </w:r>
    <w:r>
      <w:t xml:space="preserve"> </w:t>
    </w:r>
    <w:r w:rsidRPr="00EA7170">
      <w:t>•</w:t>
    </w:r>
    <w:proofErr w:type="gramEnd"/>
    <w:r>
      <w:t xml:space="preserve"> </w:t>
    </w:r>
    <w:r w:rsidRPr="00EA7170">
      <w:t xml:space="preserve"> Building Global Citizenship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56BBE"/>
    <w:multiLevelType w:val="hybridMultilevel"/>
    <w:tmpl w:val="5C244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2236F"/>
    <w:multiLevelType w:val="hybridMultilevel"/>
    <w:tmpl w:val="2144764A"/>
    <w:lvl w:ilvl="0" w:tplc="91D6359C">
      <w:start w:val="2"/>
      <w:numFmt w:val="decimal"/>
      <w:lvlText w:val="%1."/>
      <w:lvlJc w:val="left"/>
      <w:pPr>
        <w:ind w:left="900" w:hanging="360"/>
      </w:pPr>
      <w:rPr>
        <w:rFonts w:asciiTheme="majorHAnsi" w:hAnsi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2349F"/>
    <w:multiLevelType w:val="hybridMultilevel"/>
    <w:tmpl w:val="22DCB8BA"/>
    <w:lvl w:ilvl="0" w:tplc="A5F0921E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B35B69"/>
    <w:multiLevelType w:val="hybridMultilevel"/>
    <w:tmpl w:val="2952B22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B4A"/>
    <w:rsid w:val="0004327D"/>
    <w:rsid w:val="000A0278"/>
    <w:rsid w:val="000D1843"/>
    <w:rsid w:val="00115FED"/>
    <w:rsid w:val="001A5031"/>
    <w:rsid w:val="003234BC"/>
    <w:rsid w:val="00332DCB"/>
    <w:rsid w:val="003701A6"/>
    <w:rsid w:val="00410A6F"/>
    <w:rsid w:val="0056082C"/>
    <w:rsid w:val="005E19A1"/>
    <w:rsid w:val="006B6CDE"/>
    <w:rsid w:val="0077164B"/>
    <w:rsid w:val="008356EA"/>
    <w:rsid w:val="00851BD5"/>
    <w:rsid w:val="008D59BF"/>
    <w:rsid w:val="00907A83"/>
    <w:rsid w:val="00C57909"/>
    <w:rsid w:val="00CD20A2"/>
    <w:rsid w:val="00CD30A9"/>
    <w:rsid w:val="00CD6F37"/>
    <w:rsid w:val="00D047EB"/>
    <w:rsid w:val="00D47B1C"/>
    <w:rsid w:val="00D9018D"/>
    <w:rsid w:val="00DC3201"/>
    <w:rsid w:val="00DE6649"/>
    <w:rsid w:val="00DF4F67"/>
    <w:rsid w:val="00E32A58"/>
    <w:rsid w:val="00E73B4A"/>
    <w:rsid w:val="00EA7170"/>
    <w:rsid w:val="00FF0F19"/>
    <w:rsid w:val="6D43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5D1D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701A6"/>
    <w:pPr>
      <w:spacing w:before="120" w:after="120" w:line="264" w:lineRule="auto"/>
      <w:jc w:val="both"/>
    </w:pPr>
    <w:rPr>
      <w:sz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3701A6"/>
    <w:pPr>
      <w:keepNext/>
      <w:keepLines/>
      <w:spacing w:before="578" w:after="0"/>
      <w:outlineLvl w:val="0"/>
    </w:pPr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701A6"/>
    <w:pPr>
      <w:keepNext/>
      <w:keepLines/>
      <w:spacing w:before="160" w:after="290"/>
      <w:outlineLvl w:val="1"/>
    </w:pPr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link w:val="HlavikaChar"/>
    <w:uiPriority w:val="99"/>
    <w:unhideWhenUsed/>
    <w:rsid w:val="00332DCB"/>
    <w:pPr>
      <w:tabs>
        <w:tab w:val="center" w:pos="4680"/>
        <w:tab w:val="right" w:pos="9360"/>
      </w:tabs>
      <w:spacing w:after="720" w:line="240" w:lineRule="auto"/>
      <w:jc w:val="right"/>
    </w:pPr>
    <w:rPr>
      <w:rFonts w:ascii="Source Sans Pro" w:hAnsi="Source Sans Pro"/>
      <w:color w:val="241866" w:themeColor="accent1"/>
      <w:sz w:val="20"/>
    </w:rPr>
  </w:style>
  <w:style w:type="character" w:customStyle="1" w:styleId="HlavikaChar">
    <w:name w:val="Hlavička Char"/>
    <w:basedOn w:val="Predvolenpsmoodseku"/>
    <w:link w:val="Hlavika"/>
    <w:uiPriority w:val="99"/>
    <w:rsid w:val="00332DCB"/>
    <w:rPr>
      <w:rFonts w:ascii="Source Sans Pro" w:hAnsi="Source Sans Pro"/>
      <w:color w:val="241866" w:themeColor="accent1"/>
      <w:sz w:val="20"/>
    </w:rPr>
  </w:style>
  <w:style w:type="paragraph" w:styleId="Pta">
    <w:name w:val="footer"/>
    <w:basedOn w:val="Normlny"/>
    <w:link w:val="PtaChar"/>
    <w:uiPriority w:val="99"/>
    <w:unhideWhenUsed/>
    <w:rsid w:val="00410A6F"/>
    <w:pPr>
      <w:tabs>
        <w:tab w:val="center" w:pos="4680"/>
        <w:tab w:val="right" w:pos="9360"/>
      </w:tabs>
      <w:spacing w:before="480" w:after="360" w:line="240" w:lineRule="auto"/>
      <w:jc w:val="right"/>
    </w:pPr>
    <w:rPr>
      <w:rFonts w:ascii="Source Sans Pro" w:hAnsi="Source Sans Pro"/>
      <w:color w:val="241866" w:themeColor="accent1"/>
    </w:rPr>
  </w:style>
  <w:style w:type="character" w:customStyle="1" w:styleId="PtaChar">
    <w:name w:val="Päta Char"/>
    <w:basedOn w:val="Predvolenpsmoodseku"/>
    <w:link w:val="Pta"/>
    <w:uiPriority w:val="99"/>
    <w:rsid w:val="00410A6F"/>
    <w:rPr>
      <w:rFonts w:ascii="Source Sans Pro" w:hAnsi="Source Sans Pro"/>
      <w:color w:val="241866" w:themeColor="accent1"/>
      <w:sz w:val="20"/>
    </w:rPr>
  </w:style>
  <w:style w:type="character" w:customStyle="1" w:styleId="Nadpis1Char">
    <w:name w:val="Nadpis 1 Char"/>
    <w:basedOn w:val="Predvolenpsmoodseku"/>
    <w:link w:val="Nadpis1"/>
    <w:uiPriority w:val="9"/>
    <w:rsid w:val="003701A6"/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3701A6"/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paragraph" w:styleId="Zkladntext">
    <w:name w:val="Body Text"/>
    <w:basedOn w:val="Normlny"/>
    <w:link w:val="ZkladntextChar"/>
    <w:uiPriority w:val="99"/>
    <w:rsid w:val="0056082C"/>
    <w:pPr>
      <w:widowControl w:val="0"/>
      <w:autoSpaceDN w:val="0"/>
      <w:adjustRightInd w:val="0"/>
      <w:spacing w:line="240" w:lineRule="auto"/>
    </w:pPr>
    <w:rPr>
      <w:rFonts w:ascii="Thorndale" w:eastAsia="Times New Roman" w:hAnsi="Thorndale" w:cs="Thorndale"/>
      <w:sz w:val="24"/>
      <w:szCs w:val="24"/>
      <w:lang w:val="fi-FI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6082C"/>
    <w:rPr>
      <w:rFonts w:ascii="Thorndale" w:eastAsia="Times New Roman" w:hAnsi="Thorndale" w:cs="Thorndale"/>
      <w:sz w:val="24"/>
      <w:szCs w:val="24"/>
      <w:lang w:val="fi-FI"/>
    </w:rPr>
  </w:style>
  <w:style w:type="paragraph" w:customStyle="1" w:styleId="paragraph">
    <w:name w:val="paragraph"/>
    <w:basedOn w:val="Normlny"/>
    <w:rsid w:val="00560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normaltextrun">
    <w:name w:val="normaltextrun"/>
    <w:basedOn w:val="Predvolenpsmoodseku"/>
    <w:rsid w:val="0056082C"/>
  </w:style>
  <w:style w:type="character" w:customStyle="1" w:styleId="eop">
    <w:name w:val="eop"/>
    <w:basedOn w:val="Predvolenpsmoodseku"/>
    <w:rsid w:val="0056082C"/>
  </w:style>
  <w:style w:type="character" w:customStyle="1" w:styleId="spellingerror">
    <w:name w:val="spellingerror"/>
    <w:basedOn w:val="Predvolenpsmoodseku"/>
    <w:rsid w:val="0056082C"/>
  </w:style>
  <w:style w:type="paragraph" w:styleId="Odsekzoznamu">
    <w:name w:val="List Paragraph"/>
    <w:basedOn w:val="Normlny"/>
    <w:uiPriority w:val="34"/>
    <w:qFormat/>
    <w:rsid w:val="000A0278"/>
    <w:pPr>
      <w:spacing w:before="0" w:after="160" w:line="259" w:lineRule="auto"/>
      <w:ind w:left="720"/>
      <w:contextualSpacing/>
      <w:jc w:val="left"/>
    </w:pPr>
    <w:rPr>
      <w:sz w:val="22"/>
      <w:lang w:val="it-IT"/>
    </w:rPr>
  </w:style>
  <w:style w:type="table" w:styleId="Mriekatabuky">
    <w:name w:val="Table Grid"/>
    <w:basedOn w:val="Normlnatabuka"/>
    <w:uiPriority w:val="39"/>
    <w:rsid w:val="000A0278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uiPriority w:val="1"/>
    <w:qFormat/>
    <w:rsid w:val="000A0278"/>
    <w:pPr>
      <w:spacing w:after="0" w:line="240" w:lineRule="auto"/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1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1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40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2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2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1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8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a.forsbacka\AppData\Local\Microsoft\Windows\INetCache\Content.Outlook\LLJ7IQGQ\b47-dokument.dotx" TargetMode="External"/></Relationships>
</file>

<file path=word/theme/theme1.xml><?xml version="1.0" encoding="utf-8"?>
<a:theme xmlns:a="http://schemas.openxmlformats.org/drawingml/2006/main" name="Office Theme">
  <a:themeElements>
    <a:clrScheme name="Bridge4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4186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dge47">
      <a:majorFont>
        <a:latin typeface="Source Sans Pro SemiBold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6D27960EF14493B9F7A41606872D" ma:contentTypeVersion="8" ma:contentTypeDescription="Create a new document." ma:contentTypeScope="" ma:versionID="b7e5d373d5c0328215c487328dcda518">
  <xsd:schema xmlns:xsd="http://www.w3.org/2001/XMLSchema" xmlns:xs="http://www.w3.org/2001/XMLSchema" xmlns:p="http://schemas.microsoft.com/office/2006/metadata/properties" xmlns:ns2="b4a5a498-6296-4e51-a800-56ce9ee73a33" xmlns:ns3="32461267-6645-4bce-be72-c2718535c4dc" targetNamespace="http://schemas.microsoft.com/office/2006/metadata/properties" ma:root="true" ma:fieldsID="8205a03bfa51d8182df5d41eb22dd832" ns2:_="" ns3:_="">
    <xsd:import namespace="b4a5a498-6296-4e51-a800-56ce9ee73a33"/>
    <xsd:import namespace="32461267-6645-4bce-be72-c2718535c4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5a498-6296-4e51-a800-56ce9ee73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1267-6645-4bce-be72-c2718535c4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03EDFA-FB4F-425C-B4D5-B03F853C7F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B2E9EB-409A-404F-9089-858C9E03A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D29A90-1B31-40EC-8845-3897E643BABD}"/>
</file>

<file path=docProps/app.xml><?xml version="1.0" encoding="utf-8"?>
<Properties xmlns="http://schemas.openxmlformats.org/officeDocument/2006/extended-properties" xmlns:vt="http://schemas.openxmlformats.org/officeDocument/2006/docPropsVTypes">
  <Template>b47-dokument</Template>
  <TotalTime>0</TotalTime>
  <Pages>6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Bridge 47</vt:lpstr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 47</dc:title>
  <dc:subject/>
  <dc:creator/>
  <cp:keywords/>
  <dc:description/>
  <cp:lastModifiedBy/>
  <cp:revision>2</cp:revision>
  <dcterms:created xsi:type="dcterms:W3CDTF">2018-09-20T13:37:00Z</dcterms:created>
  <dcterms:modified xsi:type="dcterms:W3CDTF">2018-12-18T15:20:00Z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0x010100EFCA6D27960EF14493B9F7A41606872D</vt:lpwstr>
  </property>
</Properties>
</file>